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F885" w14:textId="77777777" w:rsidR="008535D9" w:rsidRPr="00951D06" w:rsidRDefault="00AC5B0B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152A4524" wp14:editId="11AB422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168F3DC" w14:textId="77777777" w:rsidR="008535D9" w:rsidRPr="00FB3EF2" w:rsidRDefault="00AC5B0B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14D3D6" wp14:editId="240FAF8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75015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658F1">
        <w:rPr>
          <w:rFonts w:ascii="TH SarabunPSK" w:hAnsi="TH SarabunPSK" w:cs="TH SarabunPSK" w:hint="cs"/>
          <w:sz w:val="32"/>
          <w:szCs w:val="32"/>
          <w:cs/>
        </w:rPr>
        <w:t>งาน...................................        ฝ่าย.................................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4B4D7E" w:rsidRP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  <w:r w:rsid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</w:t>
      </w:r>
    </w:p>
    <w:p w14:paraId="62602E30" w14:textId="77777777" w:rsidR="008535D9" w:rsidRPr="00C87E7C" w:rsidRDefault="00AC5B0B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CCBDF6" wp14:editId="31A02E88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B31D7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5D8AB" wp14:editId="6BF5F9F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6AEE1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35D9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213C5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14:paraId="1ED8DD9A" w14:textId="77777777" w:rsidR="008535D9" w:rsidRPr="00C87E7C" w:rsidRDefault="00AC5B0B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83CE33" wp14:editId="198A676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AF265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658F1"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รายงานผลการดำเนินงานตามโครงการประจำปีงบประมาณ พ.ศ..........</w:t>
      </w:r>
    </w:p>
    <w:p w14:paraId="00BA2195" w14:textId="77777777" w:rsidR="00C87E7C" w:rsidRPr="00B80B01" w:rsidRDefault="00C87E7C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Pr="00B80B01">
        <w:rPr>
          <w:rFonts w:ascii="TH SarabunPSK" w:hAnsi="TH SarabunPSK" w:cs="TH SarabunPSK"/>
          <w:sz w:val="32"/>
          <w:szCs w:val="32"/>
        </w:rPr>
        <w:tab/>
      </w:r>
      <w:r w:rsidR="00A44F49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ผู้อำนวยการวิทยาลัยเทคนิคทุ่งสง</w:t>
      </w:r>
    </w:p>
    <w:p w14:paraId="7FA71349" w14:textId="77777777" w:rsidR="00C87E7C" w:rsidRPr="00B80B01" w:rsidRDefault="00A44F49" w:rsidP="00A44F49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 สาขาวิชา/งาน ................................................................................ ได้ดำเนินการจัดทำโครงการ ........................................................................................................... ตามแผนปฏิบัติราชการประจำปีงบประมาณ พ.ศ. ................ นั้น </w:t>
      </w:r>
    </w:p>
    <w:p w14:paraId="479BE6A2" w14:textId="77777777" w:rsidR="00C87E7C" w:rsidRDefault="00A44F49" w:rsidP="00BF1CE4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บัดนี้   ได้ดำเนินการจัดทำโครงการดังกล่าวเสร็จสิ้นเป็นที่เรียบร้อยแล้ว  จึงขอรายงานผล  การดำเนินงานตามโครงการ ดังรายละเอียดที่แนบมาด้วย</w:t>
      </w:r>
      <w:r w:rsidR="00941E34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14:paraId="42EBB7AF" w14:textId="79E8F22B" w:rsidR="00E62A64" w:rsidRDefault="00494113" w:rsidP="00E62A64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62A64">
        <w:rPr>
          <w:rFonts w:ascii="TH SarabunPSK" w:hAnsi="TH SarabunPSK" w:cs="TH SarabunPSK" w:hint="cs"/>
          <w:sz w:val="32"/>
          <w:szCs w:val="32"/>
          <w:cs/>
        </w:rPr>
        <w:t>แบบรายงานผลการดำเนินงานตามโครงการ</w:t>
      </w:r>
    </w:p>
    <w:p w14:paraId="67F27E74" w14:textId="11885668" w:rsidR="00E62A64" w:rsidRPr="00B80B01" w:rsidRDefault="00494113" w:rsidP="00E62A64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3565F">
        <w:rPr>
          <w:rFonts w:ascii="TH SarabunPSK" w:hAnsi="TH SarabunPSK" w:cs="TH SarabunPSK" w:hint="cs"/>
          <w:sz w:val="32"/>
          <w:szCs w:val="32"/>
          <w:cs/>
        </w:rPr>
        <w:t>เล่มรายงานผล</w:t>
      </w:r>
    </w:p>
    <w:p w14:paraId="5CEA05BA" w14:textId="77777777" w:rsidR="00C87E7C" w:rsidRPr="00B80B01" w:rsidRDefault="00A44F49" w:rsidP="00A44F49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18EA8564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780C187A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031407A5" w14:textId="77777777"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3275FA37" w14:textId="77777777" w:rsidR="00C87E7C" w:rsidRPr="00B80B01" w:rsidRDefault="00C87E7C" w:rsidP="00A60D8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84708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730CEF70" w14:textId="2ED44D6B" w:rsidR="00B84631" w:rsidRDefault="0084708B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61694A">
        <w:rPr>
          <w:rFonts w:ascii="TH SarabunPSK" w:hAnsi="TH SarabunPSK" w:cs="TH SarabunPSK" w:hint="cs"/>
          <w:sz w:val="32"/>
          <w:szCs w:val="32"/>
          <w:cs/>
        </w:rPr>
        <w:t>แผนก</w:t>
      </w:r>
      <w:r>
        <w:rPr>
          <w:rFonts w:ascii="TH SarabunPSK" w:hAnsi="TH SarabunPSK" w:cs="TH SarabunPSK" w:hint="cs"/>
          <w:sz w:val="32"/>
          <w:szCs w:val="32"/>
          <w:cs/>
        </w:rPr>
        <w:t>วิชา/งาน...................................</w:t>
      </w:r>
    </w:p>
    <w:p w14:paraId="524A9C43" w14:textId="77777777" w:rsidR="004A6245" w:rsidRDefault="004A6245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1359AADB" w14:textId="77777777" w:rsidR="004A6245" w:rsidRDefault="004A6245" w:rsidP="00B8463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71FC5857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ความเห็น.....................................................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ความเห็น..........................................................</w:t>
      </w:r>
    </w:p>
    <w:p w14:paraId="78D5F810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…………………………………………………………               </w:t>
      </w:r>
      <w:r>
        <w:rPr>
          <w:rFonts w:ascii="TH SarabunPSK" w:hAnsi="TH SarabunPSK" w:cs="TH SarabunPSK"/>
          <w:sz w:val="32"/>
          <w:szCs w:val="32"/>
        </w:rPr>
        <w:tab/>
        <w:t xml:space="preserve"> ……………………………………………………………..       </w:t>
      </w:r>
    </w:p>
    <w:p w14:paraId="439A84C2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</w:p>
    <w:p w14:paraId="19E3E590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</w:p>
    <w:p w14:paraId="56EA8C0B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ลงชื่อ 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</w:t>
      </w:r>
    </w:p>
    <w:p w14:paraId="7F0B6DD0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(.............................................)</w:t>
      </w:r>
    </w:p>
    <w:p w14:paraId="7480D35F" w14:textId="679CD0F6" w:rsidR="0084708B" w:rsidRDefault="0084708B" w:rsidP="0084708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รองผู้อำนวยการฝ่าย</w:t>
      </w:r>
      <w:r w:rsidR="0061694A"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</w:p>
    <w:p w14:paraId="0D39EBCF" w14:textId="77777777" w:rsidR="0084708B" w:rsidRDefault="0084708B" w:rsidP="0084708B">
      <w:pPr>
        <w:rPr>
          <w:rFonts w:ascii="TH SarabunPSK" w:hAnsi="TH SarabunPSK" w:cs="TH SarabunPSK"/>
          <w:sz w:val="32"/>
          <w:szCs w:val="32"/>
        </w:rPr>
      </w:pPr>
    </w:p>
    <w:p w14:paraId="02182744" w14:textId="77777777" w:rsidR="00DE40C7" w:rsidRDefault="00DE40C7" w:rsidP="0084708B">
      <w:pPr>
        <w:rPr>
          <w:rFonts w:ascii="TH SarabunPSK" w:hAnsi="TH SarabunPSK" w:cs="TH SarabunPSK"/>
          <w:sz w:val="32"/>
          <w:szCs w:val="32"/>
        </w:rPr>
      </w:pPr>
    </w:p>
    <w:p w14:paraId="73A6FE9E" w14:textId="77777777" w:rsidR="0084708B" w:rsidRDefault="0084708B" w:rsidP="0084708B">
      <w:pPr>
        <w:ind w:left="1440" w:firstLine="3540"/>
        <w:rPr>
          <w:rFonts w:ascii="TH SarabunPSK" w:hAnsi="TH SarabunPSK" w:cs="TH SarabunPSK"/>
          <w:sz w:val="32"/>
          <w:szCs w:val="32"/>
        </w:rPr>
      </w:pPr>
      <w:r w:rsidRPr="005A2785">
        <w:rPr>
          <w:rFonts w:ascii="TH SarabunPSK" w:hAnsi="TH SarabunPSK" w:cs="TH SarabunPSK" w:hint="cs"/>
          <w:b/>
          <w:bCs/>
          <w:sz w:val="32"/>
          <w:szCs w:val="32"/>
          <w:cs/>
        </w:rPr>
        <w:t>ทราบ/สั่งการ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882E5F7" w14:textId="77777777" w:rsidR="0084708B" w:rsidRDefault="0084708B" w:rsidP="0084708B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ลงชื่อ 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</w:p>
    <w:p w14:paraId="00BD1B29" w14:textId="77777777" w:rsidR="0084708B" w:rsidRDefault="0084708B" w:rsidP="0084708B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14:paraId="71C7B2FB" w14:textId="77777777" w:rsidR="0084708B" w:rsidRDefault="0084708B" w:rsidP="00037A0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ผู้อำนวยการวิทยาลัยเทคนิคทุ่งสง                   </w:t>
      </w:r>
    </w:p>
    <w:sectPr w:rsidR="0084708B" w:rsidSect="004A6245">
      <w:headerReference w:type="even" r:id="rId7"/>
      <w:headerReference w:type="default" r:id="rId8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D788" w14:textId="77777777" w:rsidR="00391BCE" w:rsidRDefault="00391BCE">
      <w:r>
        <w:separator/>
      </w:r>
    </w:p>
  </w:endnote>
  <w:endnote w:type="continuationSeparator" w:id="0">
    <w:p w14:paraId="4BDAEE65" w14:textId="77777777" w:rsidR="00391BCE" w:rsidRDefault="0039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43545" w14:textId="77777777" w:rsidR="00391BCE" w:rsidRDefault="00391BCE">
      <w:r>
        <w:separator/>
      </w:r>
    </w:p>
  </w:footnote>
  <w:footnote w:type="continuationSeparator" w:id="0">
    <w:p w14:paraId="173CAF94" w14:textId="77777777" w:rsidR="00391BCE" w:rsidRDefault="0039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85C5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C518386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1207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13BF442D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B0B"/>
    <w:rsid w:val="000009B3"/>
    <w:rsid w:val="00037A0B"/>
    <w:rsid w:val="00041424"/>
    <w:rsid w:val="0006583D"/>
    <w:rsid w:val="000D09AB"/>
    <w:rsid w:val="000D658D"/>
    <w:rsid w:val="00107DC9"/>
    <w:rsid w:val="00193FB7"/>
    <w:rsid w:val="001F5E85"/>
    <w:rsid w:val="00213C51"/>
    <w:rsid w:val="00234405"/>
    <w:rsid w:val="002747A4"/>
    <w:rsid w:val="002B3C93"/>
    <w:rsid w:val="002E1EB8"/>
    <w:rsid w:val="00387B20"/>
    <w:rsid w:val="00391BCE"/>
    <w:rsid w:val="003B0B81"/>
    <w:rsid w:val="003D69DF"/>
    <w:rsid w:val="004470AA"/>
    <w:rsid w:val="00494113"/>
    <w:rsid w:val="004A6245"/>
    <w:rsid w:val="004B4D7E"/>
    <w:rsid w:val="004C53C8"/>
    <w:rsid w:val="005D179F"/>
    <w:rsid w:val="005F4EE0"/>
    <w:rsid w:val="0061694A"/>
    <w:rsid w:val="0065250E"/>
    <w:rsid w:val="0068509C"/>
    <w:rsid w:val="006A4118"/>
    <w:rsid w:val="006B17F4"/>
    <w:rsid w:val="006D16F7"/>
    <w:rsid w:val="006D2C5F"/>
    <w:rsid w:val="007941B5"/>
    <w:rsid w:val="007E6E95"/>
    <w:rsid w:val="00804A36"/>
    <w:rsid w:val="0084708B"/>
    <w:rsid w:val="008535D9"/>
    <w:rsid w:val="0086677E"/>
    <w:rsid w:val="008720A2"/>
    <w:rsid w:val="00904C2B"/>
    <w:rsid w:val="00921E9F"/>
    <w:rsid w:val="00923102"/>
    <w:rsid w:val="00941E34"/>
    <w:rsid w:val="00946E2C"/>
    <w:rsid w:val="00951D06"/>
    <w:rsid w:val="00990D85"/>
    <w:rsid w:val="009A1387"/>
    <w:rsid w:val="009C74E1"/>
    <w:rsid w:val="009D74D7"/>
    <w:rsid w:val="00A44F49"/>
    <w:rsid w:val="00A60D81"/>
    <w:rsid w:val="00A64DF4"/>
    <w:rsid w:val="00A97E58"/>
    <w:rsid w:val="00AB3BC8"/>
    <w:rsid w:val="00AC5B0B"/>
    <w:rsid w:val="00AD0725"/>
    <w:rsid w:val="00AE4267"/>
    <w:rsid w:val="00B80B01"/>
    <w:rsid w:val="00B84631"/>
    <w:rsid w:val="00B8566C"/>
    <w:rsid w:val="00BF1CE4"/>
    <w:rsid w:val="00C13F57"/>
    <w:rsid w:val="00C658F1"/>
    <w:rsid w:val="00C87E7C"/>
    <w:rsid w:val="00C91F58"/>
    <w:rsid w:val="00C94909"/>
    <w:rsid w:val="00CA279F"/>
    <w:rsid w:val="00D05AF0"/>
    <w:rsid w:val="00D35165"/>
    <w:rsid w:val="00D3565F"/>
    <w:rsid w:val="00D518B7"/>
    <w:rsid w:val="00D6626B"/>
    <w:rsid w:val="00DB741A"/>
    <w:rsid w:val="00DE40C7"/>
    <w:rsid w:val="00E537F1"/>
    <w:rsid w:val="00E62A64"/>
    <w:rsid w:val="00EE0C32"/>
    <w:rsid w:val="00F116A9"/>
    <w:rsid w:val="00F157B5"/>
    <w:rsid w:val="00F23720"/>
    <w:rsid w:val="00F57925"/>
    <w:rsid w:val="00FA6FF3"/>
    <w:rsid w:val="00FB3EF2"/>
    <w:rsid w:val="00FF0131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620FF"/>
  <w15:docId w15:val="{F5CBF022-6A8D-4DAA-8012-55F98BDC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27;&#3609;&#3633;&#3591;&#3626;&#3639;&#3629;&#3619;&#3634;&#3618;&#3591;&#3634;&#3609;&#3612;&#3621;&#3585;&#3634;&#3619;&#3604;&#3635;&#3648;&#3609;&#3636;&#3609;&#3591;&#3634;&#3609;&#3605;&#3634;&#3617;&#3650;&#3588;&#3619;&#3591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หนังสือรายงานผลการดำเนินงานตามโครงการ</Template>
  <TotalTime>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Bookcom</dc:creator>
  <cp:lastModifiedBy>HP</cp:lastModifiedBy>
  <cp:revision>4</cp:revision>
  <cp:lastPrinted>2010-12-29T04:42:00Z</cp:lastPrinted>
  <dcterms:created xsi:type="dcterms:W3CDTF">2023-02-08T08:23:00Z</dcterms:created>
  <dcterms:modified xsi:type="dcterms:W3CDTF">2026-07-14T06:36:00Z</dcterms:modified>
</cp:coreProperties>
</file>