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C4D3" w14:textId="77777777" w:rsidR="008535D9" w:rsidRPr="00951D06" w:rsidRDefault="007A271B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62330EAC" wp14:editId="5BC6BDBD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26BCBB54" w14:textId="77777777" w:rsidR="008535D9" w:rsidRPr="00FB3EF2" w:rsidRDefault="007A271B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69F305" wp14:editId="659CEE37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164FB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658F1">
        <w:rPr>
          <w:rFonts w:ascii="TH SarabunPSK" w:hAnsi="TH SarabunPSK" w:cs="TH SarabunPSK" w:hint="cs"/>
          <w:sz w:val="32"/>
          <w:szCs w:val="32"/>
          <w:cs/>
        </w:rPr>
        <w:t>งาน...................................        ฝ่าย.................................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4B4D7E" w:rsidRPr="00FB3EF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</w:t>
      </w:r>
      <w:r w:rsidR="00FB3EF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</w:t>
      </w:r>
    </w:p>
    <w:p w14:paraId="316B55D7" w14:textId="77777777" w:rsidR="008535D9" w:rsidRPr="00C87E7C" w:rsidRDefault="007A271B" w:rsidP="004470AA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6BA74B" wp14:editId="4CFDD6FD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59F87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2D9395" wp14:editId="0C8395A5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9CE3C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535D9"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213C5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</w:p>
    <w:p w14:paraId="7DC8E827" w14:textId="77777777" w:rsidR="008535D9" w:rsidRPr="00C87E7C" w:rsidRDefault="007A271B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109E9A" wp14:editId="2BA1549C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9B46B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62475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C658F1">
        <w:rPr>
          <w:rFonts w:ascii="TH SarabunPSK" w:hAnsi="TH SarabunPSK" w:cs="TH SarabunPSK" w:hint="cs"/>
          <w:sz w:val="32"/>
          <w:szCs w:val="32"/>
          <w:cs/>
        </w:rPr>
        <w:t>รายงานผล</w:t>
      </w:r>
      <w:r w:rsidR="00662475">
        <w:rPr>
          <w:rFonts w:ascii="TH SarabunPSK" w:hAnsi="TH SarabunPSK" w:cs="TH SarabunPSK" w:hint="cs"/>
          <w:sz w:val="32"/>
          <w:szCs w:val="32"/>
          <w:cs/>
        </w:rPr>
        <w:t>กรณีไม่ได้</w:t>
      </w:r>
      <w:r w:rsidR="00C658F1">
        <w:rPr>
          <w:rFonts w:ascii="TH SarabunPSK" w:hAnsi="TH SarabunPSK" w:cs="TH SarabunPSK" w:hint="cs"/>
          <w:sz w:val="32"/>
          <w:szCs w:val="32"/>
          <w:cs/>
        </w:rPr>
        <w:t>ดำเนินงานตามโครงการ</w:t>
      </w:r>
      <w:r w:rsidR="00662475"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="00471F13">
        <w:rPr>
          <w:rFonts w:ascii="TH SarabunPSK" w:hAnsi="TH SarabunPSK" w:cs="TH SarabunPSK" w:hint="cs"/>
          <w:sz w:val="32"/>
          <w:szCs w:val="32"/>
          <w:cs/>
        </w:rPr>
        <w:t>ปี</w:t>
      </w:r>
      <w:r w:rsidR="00662475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471F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2475">
        <w:rPr>
          <w:rFonts w:ascii="TH SarabunPSK" w:hAnsi="TH SarabunPSK" w:cs="TH SarabunPSK" w:hint="cs"/>
          <w:sz w:val="32"/>
          <w:szCs w:val="32"/>
          <w:cs/>
        </w:rPr>
        <w:t>พ.ศ. ...........</w:t>
      </w:r>
    </w:p>
    <w:p w14:paraId="1F7F1236" w14:textId="77777777" w:rsidR="00C87E7C" w:rsidRPr="00B80B01" w:rsidRDefault="00C87E7C" w:rsidP="00FB3EF2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เรียน</w:t>
      </w:r>
      <w:r w:rsidRPr="00B80B01">
        <w:rPr>
          <w:rFonts w:ascii="TH SarabunPSK" w:hAnsi="TH SarabunPSK" w:cs="TH SarabunPSK"/>
          <w:sz w:val="32"/>
          <w:szCs w:val="32"/>
        </w:rPr>
        <w:tab/>
      </w:r>
      <w:r w:rsidR="00A44F49">
        <w:rPr>
          <w:rFonts w:ascii="TH SarabunPSK" w:hAnsi="TH SarabunPSK" w:cs="TH SarabunPSK" w:hint="cs"/>
          <w:sz w:val="32"/>
          <w:szCs w:val="32"/>
          <w:cs/>
        </w:rPr>
        <w:t>ผู้อำนวยการวิทยาลัยเทคนิคทุ่งสง</w:t>
      </w:r>
    </w:p>
    <w:p w14:paraId="68EA66C6" w14:textId="474E8136" w:rsidR="00C87E7C" w:rsidRPr="00B80B01" w:rsidRDefault="00A44F49" w:rsidP="00A44F49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ตามที่ สาขาวิชา/งาน ........................................................................</w:t>
      </w:r>
      <w:r w:rsidR="007A271B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 ได้</w:t>
      </w:r>
      <w:r w:rsidR="00853AEE">
        <w:rPr>
          <w:rFonts w:ascii="TH SarabunPSK" w:hAnsi="TH SarabunPSK" w:cs="TH SarabunPSK" w:hint="cs"/>
          <w:sz w:val="32"/>
          <w:szCs w:val="32"/>
          <w:cs/>
        </w:rPr>
        <w:t>รับอนุมัติ</w:t>
      </w:r>
      <w:r w:rsidR="007A271B">
        <w:rPr>
          <w:rFonts w:ascii="TH SarabunPSK" w:hAnsi="TH SarabunPSK" w:cs="TH SarabunPSK" w:hint="cs"/>
          <w:sz w:val="32"/>
          <w:szCs w:val="32"/>
          <w:cs/>
        </w:rPr>
        <w:t>โ</w:t>
      </w:r>
      <w:r>
        <w:rPr>
          <w:rFonts w:ascii="TH SarabunPSK" w:hAnsi="TH SarabunPSK" w:cs="TH SarabunPSK" w:hint="cs"/>
          <w:sz w:val="32"/>
          <w:szCs w:val="32"/>
          <w:cs/>
        </w:rPr>
        <w:t>ครงการ .................................................................................................</w:t>
      </w:r>
      <w:r w:rsidR="007A271B">
        <w:rPr>
          <w:rFonts w:ascii="TH SarabunPSK" w:hAnsi="TH SarabunPSK" w:cs="TH SarabunPSK" w:hint="cs"/>
          <w:sz w:val="32"/>
          <w:szCs w:val="32"/>
          <w:cs/>
        </w:rPr>
        <w:t xml:space="preserve"> บรรจุลงแผนปฏิบัติราชการประจำปีงบประมาณ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 ................</w:t>
      </w:r>
      <w:r w:rsidR="007A271B">
        <w:rPr>
          <w:rFonts w:ascii="TH SarabunPSK" w:hAnsi="TH SarabunPSK" w:cs="TH SarabunPSK" w:hint="cs"/>
          <w:sz w:val="32"/>
          <w:szCs w:val="32"/>
          <w:cs/>
        </w:rPr>
        <w:t xml:space="preserve"> โดยได้รับงบประมาณจัดสรร เป็นเงิน ................... บาท  แต่ไม่ได้ดำเนินงานตามโครงการ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นั้น </w:t>
      </w:r>
    </w:p>
    <w:p w14:paraId="0375ACE0" w14:textId="77777777" w:rsidR="00C87E7C" w:rsidRDefault="007A271B" w:rsidP="007A271B">
      <w:pPr>
        <w:spacing w:before="120"/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สาเหตุที่ไม่ได้ดำเนินงานตามโครงการดังกล่าวเพราะ ................................................................</w:t>
      </w:r>
    </w:p>
    <w:p w14:paraId="5475B2EA" w14:textId="77777777" w:rsidR="007A271B" w:rsidRDefault="007A271B" w:rsidP="007A27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………………………………………………….……………………………………………………………………………………………..………..</w:t>
      </w:r>
    </w:p>
    <w:p w14:paraId="425D94EC" w14:textId="77777777" w:rsidR="007A271B" w:rsidRDefault="007A271B" w:rsidP="007A271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1B26FA61" w14:textId="77777777" w:rsidR="00C87E7C" w:rsidRPr="00B80B01" w:rsidRDefault="00A44F49" w:rsidP="00A44F49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จึงเรียนมาเพื่อโปรดทราบ</w:t>
      </w:r>
    </w:p>
    <w:p w14:paraId="41600A25" w14:textId="77777777" w:rsidR="00C87E7C" w:rsidRPr="00B80B01" w:rsidRDefault="00C87E7C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1C71FC0B" w14:textId="77777777" w:rsidR="00C87E7C" w:rsidRPr="00B80B01" w:rsidRDefault="00C87E7C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5BDEFA3A" w14:textId="77777777" w:rsidR="00C87E7C" w:rsidRPr="00B80B01" w:rsidRDefault="00C87E7C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143260CF" w14:textId="77777777" w:rsidR="00C87E7C" w:rsidRPr="00B80B01" w:rsidRDefault="00C87E7C" w:rsidP="00A60D81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 w:rsidR="0084708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6BB8A197" w14:textId="3C0189DD" w:rsidR="00B84631" w:rsidRDefault="0084708B" w:rsidP="00B84631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 </w:t>
      </w:r>
      <w:r w:rsidR="00103679">
        <w:rPr>
          <w:rFonts w:ascii="TH SarabunPSK" w:hAnsi="TH SarabunPSK" w:cs="TH SarabunPSK" w:hint="cs"/>
          <w:sz w:val="32"/>
          <w:szCs w:val="32"/>
          <w:cs/>
        </w:rPr>
        <w:t>แผนก</w:t>
      </w:r>
      <w:r>
        <w:rPr>
          <w:rFonts w:ascii="TH SarabunPSK" w:hAnsi="TH SarabunPSK" w:cs="TH SarabunPSK" w:hint="cs"/>
          <w:sz w:val="32"/>
          <w:szCs w:val="32"/>
          <w:cs/>
        </w:rPr>
        <w:t>วิชา/งาน...................................</w:t>
      </w:r>
    </w:p>
    <w:p w14:paraId="251C0722" w14:textId="77777777" w:rsidR="004A6245" w:rsidRDefault="004A6245" w:rsidP="00B84631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3F4A5EC5" w14:textId="77777777" w:rsidR="004A6245" w:rsidRDefault="004A6245" w:rsidP="00B84631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232286FB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ความเห็น.....................................................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ความเห็น..........................................................</w:t>
      </w:r>
    </w:p>
    <w:p w14:paraId="7EA115BC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…………………………………………………………               </w:t>
      </w:r>
      <w:r>
        <w:rPr>
          <w:rFonts w:ascii="TH SarabunPSK" w:hAnsi="TH SarabunPSK" w:cs="TH SarabunPSK"/>
          <w:sz w:val="32"/>
          <w:szCs w:val="32"/>
        </w:rPr>
        <w:tab/>
        <w:t xml:space="preserve"> ……………………………………………………………..       </w:t>
      </w:r>
    </w:p>
    <w:p w14:paraId="04CBC33D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              </w:t>
      </w:r>
    </w:p>
    <w:p w14:paraId="180DAB0B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</w:p>
    <w:p w14:paraId="5F677B18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ลงชื่อ 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</w:t>
      </w:r>
    </w:p>
    <w:p w14:paraId="1FEA271B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(..............................................)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(.............................................)</w:t>
      </w:r>
    </w:p>
    <w:p w14:paraId="74EAF30C" w14:textId="3481ABF9" w:rsidR="0084708B" w:rsidRDefault="0084708B" w:rsidP="0084708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รองผู้อำนวยการฝ่าย........................................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905C0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รองผู้อำนวยการฝ่าย</w:t>
      </w:r>
      <w:r w:rsidR="00905C04">
        <w:rPr>
          <w:rFonts w:ascii="TH SarabunPSK" w:hAnsi="TH SarabunPSK" w:cs="TH SarabunPSK" w:hint="cs"/>
          <w:sz w:val="32"/>
          <w:szCs w:val="32"/>
          <w:cs/>
        </w:rPr>
        <w:t>ยุทธศาสตร์และแผนงาน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</w:p>
    <w:p w14:paraId="747B150F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</w:p>
    <w:p w14:paraId="30E3CA79" w14:textId="77777777" w:rsidR="00DE40C7" w:rsidRDefault="00DE40C7" w:rsidP="0084708B">
      <w:pPr>
        <w:rPr>
          <w:rFonts w:ascii="TH SarabunPSK" w:hAnsi="TH SarabunPSK" w:cs="TH SarabunPSK"/>
          <w:sz w:val="32"/>
          <w:szCs w:val="32"/>
        </w:rPr>
      </w:pPr>
    </w:p>
    <w:p w14:paraId="2DDB5EB2" w14:textId="77777777" w:rsidR="0084708B" w:rsidRDefault="0084708B" w:rsidP="0084708B">
      <w:pPr>
        <w:ind w:left="1440" w:firstLine="3540"/>
        <w:rPr>
          <w:rFonts w:ascii="TH SarabunPSK" w:hAnsi="TH SarabunPSK" w:cs="TH SarabunPSK"/>
          <w:sz w:val="32"/>
          <w:szCs w:val="32"/>
        </w:rPr>
      </w:pPr>
      <w:r w:rsidRPr="005A2785">
        <w:rPr>
          <w:rFonts w:ascii="TH SarabunPSK" w:hAnsi="TH SarabunPSK" w:cs="TH SarabunPSK" w:hint="cs"/>
          <w:b/>
          <w:bCs/>
          <w:sz w:val="32"/>
          <w:szCs w:val="32"/>
          <w:cs/>
        </w:rPr>
        <w:t>ทราบ/สั่งการ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3CCAB3A" w14:textId="77777777" w:rsidR="0084708B" w:rsidRDefault="0084708B" w:rsidP="0084708B">
      <w:pPr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ลงชื่อ 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</w:p>
    <w:p w14:paraId="6DD1C4BB" w14:textId="77777777" w:rsidR="0084708B" w:rsidRDefault="0084708B" w:rsidP="0084708B">
      <w:pPr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(................................................)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</w:p>
    <w:p w14:paraId="23753305" w14:textId="77777777" w:rsidR="0084708B" w:rsidRDefault="0084708B" w:rsidP="00037A0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ผู้อำนวยการวิทยาลัยเทคนิคทุ่งสง                   </w:t>
      </w:r>
    </w:p>
    <w:sectPr w:rsidR="0084708B" w:rsidSect="004A6245">
      <w:headerReference w:type="even" r:id="rId7"/>
      <w:headerReference w:type="default" r:id="rId8"/>
      <w:pgSz w:w="11906" w:h="16838" w:code="9"/>
      <w:pgMar w:top="851" w:right="1134" w:bottom="113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3B64" w14:textId="77777777" w:rsidR="00106C8C" w:rsidRDefault="00106C8C">
      <w:r>
        <w:separator/>
      </w:r>
    </w:p>
  </w:endnote>
  <w:endnote w:type="continuationSeparator" w:id="0">
    <w:p w14:paraId="29C2C53C" w14:textId="77777777" w:rsidR="00106C8C" w:rsidRDefault="0010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AB781" w14:textId="77777777" w:rsidR="00106C8C" w:rsidRDefault="00106C8C">
      <w:r>
        <w:separator/>
      </w:r>
    </w:p>
  </w:footnote>
  <w:footnote w:type="continuationSeparator" w:id="0">
    <w:p w14:paraId="3AAE6F7A" w14:textId="77777777" w:rsidR="00106C8C" w:rsidRDefault="00106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9B03C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A5AE499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591C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46F3328E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71B"/>
    <w:rsid w:val="000009B3"/>
    <w:rsid w:val="00037A0B"/>
    <w:rsid w:val="00041424"/>
    <w:rsid w:val="00042D25"/>
    <w:rsid w:val="0006583D"/>
    <w:rsid w:val="000D658D"/>
    <w:rsid w:val="00103679"/>
    <w:rsid w:val="00106C8C"/>
    <w:rsid w:val="00107DC9"/>
    <w:rsid w:val="00193FB7"/>
    <w:rsid w:val="001F5E85"/>
    <w:rsid w:val="00213C51"/>
    <w:rsid w:val="00234405"/>
    <w:rsid w:val="002747A4"/>
    <w:rsid w:val="002B3C93"/>
    <w:rsid w:val="002E1EB8"/>
    <w:rsid w:val="00387B20"/>
    <w:rsid w:val="003B0B81"/>
    <w:rsid w:val="003D69DF"/>
    <w:rsid w:val="004470AA"/>
    <w:rsid w:val="00471F13"/>
    <w:rsid w:val="004A6245"/>
    <w:rsid w:val="004B4D7E"/>
    <w:rsid w:val="004C53C8"/>
    <w:rsid w:val="005D179F"/>
    <w:rsid w:val="005F4EE0"/>
    <w:rsid w:val="0063037C"/>
    <w:rsid w:val="0065250E"/>
    <w:rsid w:val="00662475"/>
    <w:rsid w:val="0068509C"/>
    <w:rsid w:val="006A4118"/>
    <w:rsid w:val="006B17F4"/>
    <w:rsid w:val="006D16F7"/>
    <w:rsid w:val="006D2C5F"/>
    <w:rsid w:val="00772ED9"/>
    <w:rsid w:val="00785C44"/>
    <w:rsid w:val="007941B5"/>
    <w:rsid w:val="007A271B"/>
    <w:rsid w:val="007E6E95"/>
    <w:rsid w:val="0084708B"/>
    <w:rsid w:val="008535D9"/>
    <w:rsid w:val="00853AEE"/>
    <w:rsid w:val="0086015A"/>
    <w:rsid w:val="0086677E"/>
    <w:rsid w:val="008720A2"/>
    <w:rsid w:val="00904C2B"/>
    <w:rsid w:val="00905C04"/>
    <w:rsid w:val="00921E9F"/>
    <w:rsid w:val="00923102"/>
    <w:rsid w:val="00941E34"/>
    <w:rsid w:val="00946E2C"/>
    <w:rsid w:val="00951D06"/>
    <w:rsid w:val="00990D85"/>
    <w:rsid w:val="009C74E1"/>
    <w:rsid w:val="009D74D7"/>
    <w:rsid w:val="00A44F49"/>
    <w:rsid w:val="00A60D81"/>
    <w:rsid w:val="00A64DF4"/>
    <w:rsid w:val="00A97E58"/>
    <w:rsid w:val="00AB3BC8"/>
    <w:rsid w:val="00AD0725"/>
    <w:rsid w:val="00AE4267"/>
    <w:rsid w:val="00B80B01"/>
    <w:rsid w:val="00B84631"/>
    <w:rsid w:val="00B8566C"/>
    <w:rsid w:val="00BF1CE4"/>
    <w:rsid w:val="00C13F57"/>
    <w:rsid w:val="00C658F1"/>
    <w:rsid w:val="00C87E7C"/>
    <w:rsid w:val="00C91F58"/>
    <w:rsid w:val="00C94909"/>
    <w:rsid w:val="00CA279F"/>
    <w:rsid w:val="00CD579C"/>
    <w:rsid w:val="00D05AF0"/>
    <w:rsid w:val="00D35165"/>
    <w:rsid w:val="00D518B7"/>
    <w:rsid w:val="00D6626B"/>
    <w:rsid w:val="00DB741A"/>
    <w:rsid w:val="00DE40C7"/>
    <w:rsid w:val="00E537F1"/>
    <w:rsid w:val="00E62A64"/>
    <w:rsid w:val="00EE0C32"/>
    <w:rsid w:val="00F116A9"/>
    <w:rsid w:val="00F23720"/>
    <w:rsid w:val="00F57925"/>
    <w:rsid w:val="00FA6FF3"/>
    <w:rsid w:val="00FB3EF2"/>
    <w:rsid w:val="00FF0131"/>
    <w:rsid w:val="00F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67FE3D"/>
  <w15:docId w15:val="{FEDCD1B4-50FC-4F2E-8EE0-5C4E4578B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27;&#3609;&#3633;&#3591;&#3626;&#3639;&#3629;&#3619;&#3634;&#3618;&#3591;&#3634;&#3609;&#3612;&#3621;&#3585;&#3634;&#3619;&#3604;&#3635;&#3648;&#3609;&#3636;&#3609;&#3591;&#3634;&#3609;&#3605;&#3634;&#3617;&#3650;&#3588;&#3619;&#3591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หนังสือรายงานผลการดำเนินงานตามโครงการ</Template>
  <TotalTime>21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Bookcom</dc:creator>
  <cp:lastModifiedBy>HP</cp:lastModifiedBy>
  <cp:revision>7</cp:revision>
  <cp:lastPrinted>2010-12-29T04:42:00Z</cp:lastPrinted>
  <dcterms:created xsi:type="dcterms:W3CDTF">2023-02-08T08:42:00Z</dcterms:created>
  <dcterms:modified xsi:type="dcterms:W3CDTF">2026-08-03T08:22:00Z</dcterms:modified>
</cp:coreProperties>
</file>